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A3C" w:rsidRPr="004F3A7E" w:rsidRDefault="003C6A3C" w:rsidP="003C6A3C">
      <w:pPr>
        <w:rPr>
          <w:rFonts w:ascii="Arial" w:hAnsi="Arial" w:cs="Arial"/>
          <w:b/>
          <w:sz w:val="24"/>
          <w:szCs w:val="20"/>
        </w:rPr>
      </w:pPr>
      <w:r w:rsidRPr="004F3A7E">
        <w:rPr>
          <w:rFonts w:ascii="Arial" w:hAnsi="Arial" w:cs="Arial"/>
          <w:b/>
          <w:noProof/>
          <w:sz w:val="24"/>
          <w:szCs w:val="20"/>
          <w:lang w:eastAsia="en-GB"/>
        </w:rPr>
        <w:drawing>
          <wp:anchor distT="0" distB="0" distL="114300" distR="114300" simplePos="0" relativeHeight="251659264" behindDoc="0" locked="0" layoutInCell="1" allowOverlap="1" wp14:anchorId="70800D38" wp14:editId="7B881454">
            <wp:simplePos x="0" y="0"/>
            <wp:positionH relativeFrom="margin">
              <wp:posOffset>4439920</wp:posOffset>
            </wp:positionH>
            <wp:positionV relativeFrom="margin">
              <wp:posOffset>-332105</wp:posOffset>
            </wp:positionV>
            <wp:extent cx="1202055" cy="97536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MG-LOGO-BW-72dpi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3A7E">
        <w:rPr>
          <w:rFonts w:ascii="Arial" w:hAnsi="Arial" w:cs="Arial"/>
          <w:b/>
          <w:sz w:val="24"/>
          <w:szCs w:val="20"/>
        </w:rPr>
        <w:t>BCMG Learning Trainee Application Form</w:t>
      </w:r>
      <w:r w:rsidR="00180363" w:rsidRPr="004F3A7E">
        <w:rPr>
          <w:rFonts w:ascii="Arial" w:hAnsi="Arial" w:cs="Arial"/>
          <w:b/>
          <w:sz w:val="24"/>
          <w:szCs w:val="20"/>
        </w:rPr>
        <w:t xml:space="preserve"> 2015</w:t>
      </w:r>
    </w:p>
    <w:p w:rsidR="003C6A3C" w:rsidRDefault="003C6A3C">
      <w:pPr>
        <w:rPr>
          <w:rFonts w:ascii="Arial" w:hAnsi="Arial" w:cs="Arial"/>
        </w:rPr>
      </w:pPr>
    </w:p>
    <w:p w:rsidR="004F3A7E" w:rsidRPr="004F3A7E" w:rsidRDefault="004F3A7E" w:rsidP="004F3A7E">
      <w:pPr>
        <w:spacing w:after="0"/>
        <w:rPr>
          <w:rFonts w:ascii="Arial" w:hAnsi="Arial" w:cs="Arial"/>
        </w:rPr>
      </w:pPr>
    </w:p>
    <w:p w:rsidR="00051656" w:rsidRPr="004F3A7E" w:rsidRDefault="00051656">
      <w:pPr>
        <w:rPr>
          <w:rFonts w:ascii="Arial" w:hAnsi="Arial" w:cs="Arial"/>
          <w:sz w:val="20"/>
          <w:szCs w:val="20"/>
        </w:rPr>
      </w:pPr>
      <w:r w:rsidRPr="004F3A7E">
        <w:rPr>
          <w:rFonts w:ascii="Arial" w:hAnsi="Arial" w:cs="Arial"/>
          <w:sz w:val="20"/>
          <w:szCs w:val="20"/>
        </w:rPr>
        <w:t xml:space="preserve">Please complete and return to </w:t>
      </w:r>
      <w:hyperlink r:id="rId6" w:history="1">
        <w:r w:rsidR="00EC0F3A" w:rsidRPr="002A6AC0">
          <w:rPr>
            <w:rStyle w:val="Hyperlink"/>
            <w:rFonts w:ascii="Arial" w:hAnsi="Arial" w:cs="Arial"/>
            <w:sz w:val="20"/>
            <w:szCs w:val="20"/>
          </w:rPr>
          <w:t>naomi@bcmg.org.uk</w:t>
        </w:r>
      </w:hyperlink>
      <w:r w:rsidRPr="004F3A7E">
        <w:rPr>
          <w:rFonts w:ascii="Arial" w:hAnsi="Arial" w:cs="Arial"/>
          <w:sz w:val="20"/>
          <w:szCs w:val="20"/>
        </w:rPr>
        <w:t xml:space="preserve"> by </w:t>
      </w:r>
      <w:r w:rsidR="00EC0F3A">
        <w:rPr>
          <w:rFonts w:ascii="Arial" w:hAnsi="Arial" w:cs="Arial"/>
          <w:sz w:val="20"/>
          <w:szCs w:val="20"/>
        </w:rPr>
        <w:t>9am on Friday 23 October 2015</w:t>
      </w:r>
    </w:p>
    <w:p w:rsidR="00F1179B" w:rsidRPr="004F3A7E" w:rsidRDefault="003C6A3C" w:rsidP="004F3A7E">
      <w:pPr>
        <w:spacing w:after="120"/>
        <w:rPr>
          <w:rFonts w:ascii="Arial" w:hAnsi="Arial" w:cs="Arial"/>
          <w:b/>
        </w:rPr>
      </w:pPr>
      <w:r w:rsidRPr="004F3A7E">
        <w:rPr>
          <w:rFonts w:ascii="Arial" w:hAnsi="Arial" w:cs="Arial"/>
          <w:b/>
        </w:rPr>
        <w:t>Personal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853842879"/>
            <w:placeholder>
              <w:docPart w:val="BD48F77A609B4465A2FCE2BDD847EFA4"/>
            </w:placeholder>
            <w:showingPlcHdr/>
          </w:sdtPr>
          <w:sdtEndPr/>
          <w:sdtContent>
            <w:tc>
              <w:tcPr>
                <w:tcW w:w="6582" w:type="dxa"/>
                <w:vAlign w:val="center"/>
              </w:tcPr>
              <w:p w:rsidR="00F1179B" w:rsidRPr="004F3A7E" w:rsidRDefault="00DD4A4F" w:rsidP="00DD4A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rPr>
          <w:trHeight w:val="675"/>
        </w:trPr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Home address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44756100"/>
            <w:placeholder>
              <w:docPart w:val="CCBB9079CD034D4DBBE58E99F3DBFA21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AE32CB" w:rsidP="004071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815948432"/>
            <w:placeholder>
              <w:docPart w:val="6D8CB1C35EF84ADD85A06D0817F34B86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F1179B" w:rsidP="004136D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 xml:space="preserve">Address for correspondence </w:t>
            </w:r>
          </w:p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(if applicable)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895857652"/>
            <w:placeholder>
              <w:docPart w:val="E91DF249EC1B40EFAFFAC3C54222D2EB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F1179B" w:rsidP="004136D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440476"/>
            <w:placeholder>
              <w:docPart w:val="AC907A2295114FCD86B116D07E295F33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F1179B" w:rsidP="004136D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Email address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77697858"/>
            <w:placeholder>
              <w:docPart w:val="03F3421EE663487E9BFC088A6FF2C5A9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F1179B" w:rsidP="004136D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4136D0">
        <w:tc>
          <w:tcPr>
            <w:tcW w:w="2660" w:type="dxa"/>
          </w:tcPr>
          <w:p w:rsidR="00F1179B" w:rsidRPr="004F3A7E" w:rsidRDefault="00F1179B" w:rsidP="004136D0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Contact telephone number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682933742"/>
            <w:placeholder>
              <w:docPart w:val="C6358443AF63493A85067231DAEBE61E"/>
            </w:placeholder>
            <w:showingPlcHdr/>
          </w:sdtPr>
          <w:sdtEndPr/>
          <w:sdtContent>
            <w:tc>
              <w:tcPr>
                <w:tcW w:w="6582" w:type="dxa"/>
              </w:tcPr>
              <w:p w:rsidR="00F1179B" w:rsidRPr="004F3A7E" w:rsidRDefault="00F1179B" w:rsidP="004136D0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</w:tbl>
    <w:p w:rsidR="00F1179B" w:rsidRPr="004F3A7E" w:rsidRDefault="00F1179B">
      <w:pPr>
        <w:rPr>
          <w:rFonts w:ascii="Arial" w:hAnsi="Arial" w:cs="Arial"/>
        </w:rPr>
      </w:pPr>
    </w:p>
    <w:p w:rsidR="00F1179B" w:rsidRPr="004F3A7E" w:rsidRDefault="00F1179B" w:rsidP="004F3A7E">
      <w:pPr>
        <w:spacing w:after="120"/>
        <w:rPr>
          <w:rFonts w:ascii="Arial" w:hAnsi="Arial" w:cs="Arial"/>
          <w:b/>
          <w:sz w:val="20"/>
          <w:szCs w:val="20"/>
        </w:rPr>
      </w:pPr>
      <w:r w:rsidRPr="004F3A7E">
        <w:rPr>
          <w:rFonts w:ascii="Arial" w:hAnsi="Arial" w:cs="Arial"/>
          <w:b/>
          <w:sz w:val="20"/>
          <w:szCs w:val="20"/>
        </w:rPr>
        <w:t>Education: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1300"/>
        <w:gridCol w:w="3322"/>
      </w:tblGrid>
      <w:tr w:rsidR="00F1179B" w:rsidRPr="004F3A7E" w:rsidTr="00303CF9">
        <w:tc>
          <w:tcPr>
            <w:tcW w:w="2310" w:type="dxa"/>
          </w:tcPr>
          <w:p w:rsidR="00F1179B" w:rsidRPr="004F3A7E" w:rsidRDefault="00F1179B" w:rsidP="00303CF9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Qualification</w:t>
            </w:r>
            <w:r w:rsidR="004071B1" w:rsidRPr="004F3A7E">
              <w:rPr>
                <w:rFonts w:ascii="Arial" w:hAnsi="Arial" w:cs="Arial"/>
                <w:sz w:val="20"/>
                <w:szCs w:val="20"/>
              </w:rPr>
              <w:t xml:space="preserve"> (eg GCSE, ALevel, BTEC, BMus)</w:t>
            </w:r>
          </w:p>
        </w:tc>
        <w:tc>
          <w:tcPr>
            <w:tcW w:w="2310" w:type="dxa"/>
          </w:tcPr>
          <w:p w:rsidR="00F1179B" w:rsidRPr="004F3A7E" w:rsidRDefault="00F1179B" w:rsidP="00303CF9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Subject</w:t>
            </w:r>
            <w:r w:rsidR="00051656" w:rsidRPr="004F3A7E">
              <w:rPr>
                <w:rFonts w:ascii="Arial" w:hAnsi="Arial" w:cs="Arial"/>
                <w:sz w:val="20"/>
                <w:szCs w:val="20"/>
              </w:rPr>
              <w:t>(s)</w:t>
            </w:r>
            <w:r w:rsidR="004071B1" w:rsidRPr="004F3A7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00" w:type="dxa"/>
          </w:tcPr>
          <w:p w:rsidR="00F1179B" w:rsidRPr="004F3A7E" w:rsidRDefault="00F1179B" w:rsidP="00303CF9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3322" w:type="dxa"/>
          </w:tcPr>
          <w:p w:rsidR="00F1179B" w:rsidRPr="004F3A7E" w:rsidRDefault="00F1179B" w:rsidP="00303CF9">
            <w:pPr>
              <w:rPr>
                <w:rFonts w:ascii="Arial" w:hAnsi="Arial" w:cs="Arial"/>
                <w:sz w:val="20"/>
                <w:szCs w:val="20"/>
              </w:rPr>
            </w:pPr>
            <w:r w:rsidRPr="004F3A7E">
              <w:rPr>
                <w:rFonts w:ascii="Arial" w:hAnsi="Arial" w:cs="Arial"/>
                <w:sz w:val="20"/>
                <w:szCs w:val="20"/>
              </w:rPr>
              <w:t>Awarding body</w:t>
            </w:r>
            <w:r w:rsidR="004071B1" w:rsidRPr="004F3A7E">
              <w:rPr>
                <w:rFonts w:ascii="Arial" w:hAnsi="Arial" w:cs="Arial"/>
                <w:sz w:val="20"/>
                <w:szCs w:val="20"/>
              </w:rPr>
              <w:t xml:space="preserve"> (eg School or university)</w:t>
            </w:r>
          </w:p>
        </w:tc>
      </w:tr>
      <w:tr w:rsidR="00F1179B" w:rsidRPr="004F3A7E" w:rsidTr="00303CF9">
        <w:sdt>
          <w:sdtPr>
            <w:rPr>
              <w:rFonts w:ascii="Arial" w:hAnsi="Arial" w:cs="Arial"/>
              <w:sz w:val="20"/>
              <w:szCs w:val="20"/>
            </w:rPr>
            <w:id w:val="-1141416793"/>
            <w:placeholder>
              <w:docPart w:val="70C8E15B9D934066854289A7E437DA39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4071B1" w:rsidP="004071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1268924455"/>
            <w:placeholder>
              <w:docPart w:val="5593067225CA48B3BC63F1ECA1195354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4071B1" w:rsidP="004071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1549604634"/>
            <w:placeholder>
              <w:docPart w:val="5C62636B7DE5422BA587A6F51B7F3222"/>
            </w:placeholder>
            <w:showingPlcHdr/>
          </w:sdtPr>
          <w:sdtEndPr/>
          <w:sdtContent>
            <w:tc>
              <w:tcPr>
                <w:tcW w:w="1300" w:type="dxa"/>
              </w:tcPr>
              <w:p w:rsidR="00F1179B" w:rsidRPr="004F3A7E" w:rsidRDefault="00F1179B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781227148"/>
            <w:placeholder>
              <w:docPart w:val="30A167E67C1A4B52B3AD442EE379C09E"/>
            </w:placeholder>
            <w:showingPlcHdr/>
          </w:sdtPr>
          <w:sdtEndPr/>
          <w:sdtContent>
            <w:tc>
              <w:tcPr>
                <w:tcW w:w="3322" w:type="dxa"/>
              </w:tcPr>
              <w:p w:rsidR="00F1179B" w:rsidRPr="004F3A7E" w:rsidRDefault="00F1179B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303CF9">
        <w:sdt>
          <w:sdtPr>
            <w:rPr>
              <w:rFonts w:ascii="Arial" w:hAnsi="Arial" w:cs="Arial"/>
              <w:sz w:val="20"/>
              <w:szCs w:val="20"/>
            </w:rPr>
            <w:id w:val="-1142428310"/>
            <w:placeholder>
              <w:docPart w:val="EEF6F73D40DF40628AD02CCAF5C54D16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1513032958"/>
            <w:placeholder>
              <w:docPart w:val="1C9B1C8F354E41F295F57327C0DBD06B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991090086"/>
            <w:placeholder>
              <w:docPart w:val="0A96F423349149DBA7D32E471548E6DA"/>
            </w:placeholder>
            <w:showingPlcHdr/>
          </w:sdtPr>
          <w:sdtEndPr/>
          <w:sdtContent>
            <w:tc>
              <w:tcPr>
                <w:tcW w:w="130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31396521"/>
            <w:placeholder>
              <w:docPart w:val="5FD504DED41945B590A0310C1455EC18"/>
            </w:placeholder>
            <w:showingPlcHdr/>
          </w:sdtPr>
          <w:sdtEndPr/>
          <w:sdtContent>
            <w:tc>
              <w:tcPr>
                <w:tcW w:w="3322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303CF9">
        <w:sdt>
          <w:sdtPr>
            <w:rPr>
              <w:rFonts w:ascii="Arial" w:hAnsi="Arial" w:cs="Arial"/>
              <w:sz w:val="20"/>
              <w:szCs w:val="20"/>
            </w:rPr>
            <w:id w:val="420451266"/>
            <w:placeholder>
              <w:docPart w:val="4BCD8AAED0954D8C96DAB4E03A8208BC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490860249"/>
            <w:placeholder>
              <w:docPart w:val="B20F8B49633E401E999A39148BDD0E70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1492366760"/>
            <w:placeholder>
              <w:docPart w:val="C660DCE9499446298842A2D9E7A0D93E"/>
            </w:placeholder>
            <w:showingPlcHdr/>
          </w:sdtPr>
          <w:sdtEndPr/>
          <w:sdtContent>
            <w:tc>
              <w:tcPr>
                <w:tcW w:w="130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1440328559"/>
            <w:placeholder>
              <w:docPart w:val="8240A5E472B54A448BBD26D9177EF06E"/>
            </w:placeholder>
            <w:showingPlcHdr/>
          </w:sdtPr>
          <w:sdtEndPr/>
          <w:sdtContent>
            <w:tc>
              <w:tcPr>
                <w:tcW w:w="3322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303CF9">
        <w:sdt>
          <w:sdtPr>
            <w:rPr>
              <w:rFonts w:ascii="Arial" w:hAnsi="Arial" w:cs="Arial"/>
              <w:sz w:val="20"/>
              <w:szCs w:val="20"/>
            </w:rPr>
            <w:id w:val="362015920"/>
            <w:placeholder>
              <w:docPart w:val="D11E5BF5886448D9928CC994B4C3563E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1724364367"/>
            <w:placeholder>
              <w:docPart w:val="8BEF8D5DA37A4C5A90D83A929F4E2761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1714307111"/>
            <w:placeholder>
              <w:docPart w:val="53FC82C786E442CC9954DE4E5866CE32"/>
            </w:placeholder>
            <w:showingPlcHdr/>
          </w:sdtPr>
          <w:sdtEndPr/>
          <w:sdtContent>
            <w:tc>
              <w:tcPr>
                <w:tcW w:w="130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2072376500"/>
            <w:placeholder>
              <w:docPart w:val="DCAE4E8FF6A84655AEB36A22626313D1"/>
            </w:placeholder>
            <w:showingPlcHdr/>
          </w:sdtPr>
          <w:sdtEndPr/>
          <w:sdtContent>
            <w:tc>
              <w:tcPr>
                <w:tcW w:w="3322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  <w:tr w:rsidR="00F1179B" w:rsidRPr="004F3A7E" w:rsidTr="00303CF9">
        <w:sdt>
          <w:sdtPr>
            <w:rPr>
              <w:rFonts w:ascii="Arial" w:hAnsi="Arial" w:cs="Arial"/>
              <w:sz w:val="20"/>
              <w:szCs w:val="20"/>
            </w:rPr>
            <w:id w:val="249781732"/>
            <w:placeholder>
              <w:docPart w:val="7723119CFD514BCABBFA7D6FBC889EB4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1422603836"/>
            <w:placeholder>
              <w:docPart w:val="CB69BFAEAC9D4EB2BBDF475F34FBF071"/>
            </w:placeholder>
            <w:showingPlcHdr/>
          </w:sdtPr>
          <w:sdtEndPr/>
          <w:sdtContent>
            <w:tc>
              <w:tcPr>
                <w:tcW w:w="231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199552641"/>
            <w:placeholder>
              <w:docPart w:val="940783F42B75499AB0D3DFFA53B44A16"/>
            </w:placeholder>
            <w:showingPlcHdr/>
          </w:sdtPr>
          <w:sdtEndPr/>
          <w:sdtContent>
            <w:tc>
              <w:tcPr>
                <w:tcW w:w="1300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</w:rPr>
            <w:id w:val="-1869203989"/>
            <w:placeholder>
              <w:docPart w:val="E013F547A5EE4B8AAA6383FEB9D62A10"/>
            </w:placeholder>
            <w:showingPlcHdr/>
          </w:sdtPr>
          <w:sdtEndPr/>
          <w:sdtContent>
            <w:tc>
              <w:tcPr>
                <w:tcW w:w="3322" w:type="dxa"/>
              </w:tcPr>
              <w:p w:rsidR="00F1179B" w:rsidRPr="004F3A7E" w:rsidRDefault="00051656" w:rsidP="00303CF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F3A7E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tc>
          </w:sdtContent>
        </w:sdt>
      </w:tr>
    </w:tbl>
    <w:p w:rsidR="00F1179B" w:rsidRPr="004F3A7E" w:rsidRDefault="00F1179B">
      <w:pPr>
        <w:rPr>
          <w:rFonts w:ascii="Arial" w:hAnsi="Arial" w:cs="Arial"/>
        </w:rPr>
      </w:pPr>
    </w:p>
    <w:p w:rsidR="00051656" w:rsidRPr="004F3A7E" w:rsidRDefault="00DD4A4F" w:rsidP="00051656">
      <w:pPr>
        <w:rPr>
          <w:rFonts w:ascii="Arial" w:hAnsi="Arial" w:cs="Arial"/>
          <w:sz w:val="20"/>
          <w:szCs w:val="20"/>
        </w:rPr>
      </w:pPr>
      <w:r w:rsidRPr="004F3A7E">
        <w:rPr>
          <w:rFonts w:ascii="Arial" w:hAnsi="Arial" w:cs="Arial"/>
          <w:sz w:val="20"/>
          <w:szCs w:val="20"/>
        </w:rPr>
        <w:t xml:space="preserve">Please tell us about any other </w:t>
      </w:r>
      <w:r w:rsidR="00051656" w:rsidRPr="004F3A7E">
        <w:rPr>
          <w:rFonts w:ascii="Arial" w:hAnsi="Arial" w:cs="Arial"/>
          <w:sz w:val="20"/>
          <w:szCs w:val="20"/>
        </w:rPr>
        <w:t>qualifications and experience</w:t>
      </w:r>
      <w:r w:rsidRPr="004F3A7E">
        <w:rPr>
          <w:rFonts w:ascii="Arial" w:hAnsi="Arial" w:cs="Arial"/>
          <w:sz w:val="20"/>
          <w:szCs w:val="20"/>
        </w:rPr>
        <w:t xml:space="preserve"> relevant to the position</w:t>
      </w:r>
      <w:r w:rsidR="00542D62" w:rsidRPr="004F3A7E">
        <w:rPr>
          <w:rFonts w:ascii="Arial" w:hAnsi="Arial" w:cs="Arial"/>
          <w:sz w:val="20"/>
          <w:szCs w:val="20"/>
        </w:rPr>
        <w:t xml:space="preserve"> (up to 300 words)</w:t>
      </w:r>
    </w:p>
    <w:sdt>
      <w:sdtPr>
        <w:rPr>
          <w:rFonts w:ascii="Arial" w:hAnsi="Arial" w:cs="Arial"/>
          <w:sz w:val="20"/>
          <w:szCs w:val="20"/>
        </w:rPr>
        <w:id w:val="1230961615"/>
        <w:placeholder>
          <w:docPart w:val="501380E10EB249F2B86BF14CD891CFD1"/>
        </w:placeholder>
        <w:showingPlcHdr/>
      </w:sdtPr>
      <w:sdtEndPr/>
      <w:sdtContent>
        <w:p w:rsidR="00051656" w:rsidRPr="004F3A7E" w:rsidRDefault="004071B1" w:rsidP="00051656">
          <w:pPr>
            <w:rPr>
              <w:rFonts w:ascii="Arial" w:hAnsi="Arial" w:cs="Arial"/>
              <w:sz w:val="20"/>
              <w:szCs w:val="20"/>
            </w:rPr>
          </w:pPr>
          <w:r w:rsidRPr="004F3A7E">
            <w:rPr>
              <w:rStyle w:val="PlaceholderText"/>
              <w:rFonts w:ascii="Arial" w:hAnsi="Arial" w:cs="Arial"/>
            </w:rPr>
            <w:t>Click here to enter text.</w:t>
          </w:r>
        </w:p>
      </w:sdtContent>
    </w:sdt>
    <w:p w:rsidR="00051656" w:rsidRPr="004F3A7E" w:rsidRDefault="00051656" w:rsidP="00051656">
      <w:pPr>
        <w:rPr>
          <w:rFonts w:ascii="Arial" w:hAnsi="Arial" w:cs="Arial"/>
          <w:sz w:val="20"/>
          <w:szCs w:val="20"/>
        </w:rPr>
      </w:pPr>
      <w:r w:rsidRPr="004F3A7E">
        <w:rPr>
          <w:rFonts w:ascii="Arial" w:hAnsi="Arial" w:cs="Arial"/>
          <w:sz w:val="20"/>
          <w:szCs w:val="20"/>
        </w:rPr>
        <w:t>Please tell us why you would like this position and what you would bring to BCMG</w:t>
      </w:r>
      <w:r w:rsidR="004071B1" w:rsidRPr="004F3A7E">
        <w:rPr>
          <w:rFonts w:ascii="Arial" w:hAnsi="Arial" w:cs="Arial"/>
          <w:sz w:val="20"/>
          <w:szCs w:val="20"/>
        </w:rPr>
        <w:t xml:space="preserve"> (up to 600 words)</w:t>
      </w:r>
    </w:p>
    <w:sdt>
      <w:sdtPr>
        <w:rPr>
          <w:rFonts w:ascii="Arial" w:hAnsi="Arial" w:cs="Arial"/>
        </w:rPr>
        <w:id w:val="-361833144"/>
        <w:placeholder>
          <w:docPart w:val="C7BD646AF3F947D8B1AD567180C394FC"/>
        </w:placeholder>
        <w:showingPlcHdr/>
      </w:sdtPr>
      <w:sdtEndPr/>
      <w:sdtContent>
        <w:bookmarkStart w:id="0" w:name="_GoBack" w:displacedByCustomXml="prev"/>
        <w:p w:rsidR="004071B1" w:rsidRPr="004F3A7E" w:rsidRDefault="004071B1">
          <w:pPr>
            <w:rPr>
              <w:rFonts w:ascii="Arial" w:hAnsi="Arial" w:cs="Arial"/>
            </w:rPr>
          </w:pPr>
          <w:r w:rsidRPr="004F3A7E">
            <w:rPr>
              <w:rStyle w:val="PlaceholderText"/>
              <w:rFonts w:ascii="Arial" w:hAnsi="Arial" w:cs="Arial"/>
            </w:rPr>
            <w:t>Click here to enter text.</w:t>
          </w:r>
        </w:p>
        <w:bookmarkEnd w:id="0" w:displacedByCustomXml="next"/>
      </w:sdtContent>
    </w:sdt>
    <w:p w:rsidR="00051656" w:rsidRPr="004F3A7E" w:rsidRDefault="00051656" w:rsidP="00051656">
      <w:pPr>
        <w:rPr>
          <w:rFonts w:ascii="Arial" w:hAnsi="Arial" w:cs="Arial"/>
          <w:sz w:val="20"/>
          <w:szCs w:val="20"/>
        </w:rPr>
      </w:pPr>
      <w:r w:rsidRPr="004F3A7E">
        <w:rPr>
          <w:rFonts w:ascii="Arial" w:hAnsi="Arial" w:cs="Arial"/>
          <w:sz w:val="20"/>
          <w:szCs w:val="20"/>
        </w:rPr>
        <w:t>Please provide details of two referees</w:t>
      </w:r>
    </w:p>
    <w:sdt>
      <w:sdtPr>
        <w:rPr>
          <w:rFonts w:ascii="Arial" w:hAnsi="Arial" w:cs="Arial"/>
          <w:sz w:val="20"/>
          <w:szCs w:val="20"/>
        </w:rPr>
        <w:id w:val="313147764"/>
        <w:placeholder>
          <w:docPart w:val="4DD13C80F27947CCB61D3DBFD38B141F"/>
        </w:placeholder>
        <w:showingPlcHdr/>
      </w:sdtPr>
      <w:sdtEndPr/>
      <w:sdtContent>
        <w:p w:rsidR="00051656" w:rsidRPr="004F3A7E" w:rsidRDefault="004071B1" w:rsidP="00051656">
          <w:pPr>
            <w:rPr>
              <w:rFonts w:ascii="Arial" w:hAnsi="Arial" w:cs="Arial"/>
              <w:sz w:val="20"/>
              <w:szCs w:val="20"/>
            </w:rPr>
          </w:pPr>
          <w:r w:rsidRPr="004F3A7E">
            <w:rPr>
              <w:rStyle w:val="PlaceholderText"/>
              <w:rFonts w:ascii="Arial" w:hAnsi="Arial" w:cs="Arial"/>
            </w:rPr>
            <w:t>Click here to enter text.</w:t>
          </w:r>
        </w:p>
      </w:sdtContent>
    </w:sdt>
    <w:p w:rsidR="00051656" w:rsidRPr="004F3A7E" w:rsidRDefault="00051656">
      <w:pPr>
        <w:rPr>
          <w:rFonts w:ascii="Arial" w:hAnsi="Arial" w:cs="Arial"/>
        </w:rPr>
      </w:pPr>
    </w:p>
    <w:sectPr w:rsidR="00051656" w:rsidRPr="004F3A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attachedTemplate r:id="rId1"/>
  <w:documentProtection w:edit="forms" w:enforcement="1" w:cryptProviderType="rsaFull" w:cryptAlgorithmClass="hash" w:cryptAlgorithmType="typeAny" w:cryptAlgorithmSid="4" w:cryptSpinCount="100000" w:hash="rcKoxQBtdt4UAYMxqiCeNFislRI=" w:salt="9VuTK+wAqwmEHBPvScNPl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62"/>
    <w:rsid w:val="00024DA9"/>
    <w:rsid w:val="00051656"/>
    <w:rsid w:val="00137242"/>
    <w:rsid w:val="00180363"/>
    <w:rsid w:val="003C6A3C"/>
    <w:rsid w:val="004071B1"/>
    <w:rsid w:val="004F3A7E"/>
    <w:rsid w:val="00542D62"/>
    <w:rsid w:val="00AE32CB"/>
    <w:rsid w:val="00DD4A4F"/>
    <w:rsid w:val="00EC0F3A"/>
    <w:rsid w:val="00F1179B"/>
    <w:rsid w:val="00F6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C6A3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A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1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16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C6A3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A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1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16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naomi@bcmg.org.u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Learning%20&amp;%20Participation\Learning%20Trainee\2014-15\Applications%202014\BCMG%20Learning%20Trainee%20Application%20Form%20201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D48F77A609B4465A2FCE2BDD847E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51ED7-5D7E-4559-B2A9-83A147881F9B}"/>
      </w:docPartPr>
      <w:docPartBody>
        <w:p w:rsidR="00F659B2" w:rsidRDefault="00F659B2">
          <w:pPr>
            <w:pStyle w:val="BD48F77A609B4465A2FCE2BDD847EFA4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CCBB9079CD034D4DBBE58E99F3DBF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10B630-2B39-482D-BBF0-2775E2E92F15}"/>
      </w:docPartPr>
      <w:docPartBody>
        <w:p w:rsidR="00F659B2" w:rsidRDefault="00F659B2">
          <w:pPr>
            <w:pStyle w:val="CCBB9079CD034D4DBBE58E99F3DBFA21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6D8CB1C35EF84ADD85A06D0817F34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981DE-2309-4422-BED2-C1F40F46B0BE}"/>
      </w:docPartPr>
      <w:docPartBody>
        <w:p w:rsidR="00F659B2" w:rsidRDefault="00F659B2">
          <w:pPr>
            <w:pStyle w:val="6D8CB1C35EF84ADD85A06D0817F34B86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E91DF249EC1B40EFAFFAC3C54222D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A06B1-2E49-4C20-892C-B086865C7457}"/>
      </w:docPartPr>
      <w:docPartBody>
        <w:p w:rsidR="00F659B2" w:rsidRDefault="00F659B2">
          <w:pPr>
            <w:pStyle w:val="E91DF249EC1B40EFAFFAC3C54222D2EB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AC907A2295114FCD86B116D07E295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D6C5A-9125-4FA1-AE64-CC6145007F96}"/>
      </w:docPartPr>
      <w:docPartBody>
        <w:p w:rsidR="00F659B2" w:rsidRDefault="00F659B2">
          <w:pPr>
            <w:pStyle w:val="AC907A2295114FCD86B116D07E295F33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03F3421EE663487E9BFC088A6FF2C5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D9EB4-6391-4640-8754-02701D90DFF6}"/>
      </w:docPartPr>
      <w:docPartBody>
        <w:p w:rsidR="00F659B2" w:rsidRDefault="00F659B2">
          <w:pPr>
            <w:pStyle w:val="03F3421EE663487E9BFC088A6FF2C5A9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C6358443AF63493A85067231DAEBE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AA5BD0-B6B8-4765-91B8-D96A696CF3CB}"/>
      </w:docPartPr>
      <w:docPartBody>
        <w:p w:rsidR="00F659B2" w:rsidRDefault="00F659B2">
          <w:pPr>
            <w:pStyle w:val="C6358443AF63493A85067231DAEBE61E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70C8E15B9D934066854289A7E437D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63864F-AB2F-47CD-8D60-5CE4E9642839}"/>
      </w:docPartPr>
      <w:docPartBody>
        <w:p w:rsidR="00F659B2" w:rsidRDefault="00F659B2">
          <w:pPr>
            <w:pStyle w:val="70C8E15B9D934066854289A7E437DA39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5593067225CA48B3BC63F1ECA1195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3AC83-797C-4BA9-A59A-F1EFDB1DB457}"/>
      </w:docPartPr>
      <w:docPartBody>
        <w:p w:rsidR="00F659B2" w:rsidRDefault="00F659B2">
          <w:pPr>
            <w:pStyle w:val="5593067225CA48B3BC63F1ECA1195354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5C62636B7DE5422BA587A6F51B7F3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797A6-2FB2-46B4-A91D-6DCAF1F3FE80}"/>
      </w:docPartPr>
      <w:docPartBody>
        <w:p w:rsidR="00F659B2" w:rsidRDefault="00F659B2">
          <w:pPr>
            <w:pStyle w:val="5C62636B7DE5422BA587A6F51B7F3222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30A167E67C1A4B52B3AD442EE379C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59D8DA-AD21-4654-B633-EF3FD97ED258}"/>
      </w:docPartPr>
      <w:docPartBody>
        <w:p w:rsidR="00F659B2" w:rsidRDefault="00F659B2">
          <w:pPr>
            <w:pStyle w:val="30A167E67C1A4B52B3AD442EE379C09E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EEF6F73D40DF40628AD02CCAF5C54D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06585-413E-4AEF-902B-742C0B86D4C1}"/>
      </w:docPartPr>
      <w:docPartBody>
        <w:p w:rsidR="00F659B2" w:rsidRDefault="00F659B2">
          <w:pPr>
            <w:pStyle w:val="EEF6F73D40DF40628AD02CCAF5C54D16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1C9B1C8F354E41F295F57327C0DBD0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23E23-0396-41DF-9864-39FFD1E0F138}"/>
      </w:docPartPr>
      <w:docPartBody>
        <w:p w:rsidR="00F659B2" w:rsidRDefault="00F659B2">
          <w:pPr>
            <w:pStyle w:val="1C9B1C8F354E41F295F57327C0DBD06B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0A96F423349149DBA7D32E471548E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6FD476-DF8C-4B71-8432-D29DC6D3948E}"/>
      </w:docPartPr>
      <w:docPartBody>
        <w:p w:rsidR="00F659B2" w:rsidRDefault="00F659B2">
          <w:pPr>
            <w:pStyle w:val="0A96F423349149DBA7D32E471548E6DA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5FD504DED41945B590A0310C1455EC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12B13F-0C28-45D8-9D2B-0AFFA894FFFC}"/>
      </w:docPartPr>
      <w:docPartBody>
        <w:p w:rsidR="00F659B2" w:rsidRDefault="00F659B2">
          <w:pPr>
            <w:pStyle w:val="5FD504DED41945B590A0310C1455EC18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4BCD8AAED0954D8C96DAB4E03A820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EA85C-803D-4131-8A0A-4D8A5BACB74F}"/>
      </w:docPartPr>
      <w:docPartBody>
        <w:p w:rsidR="00F659B2" w:rsidRDefault="00F659B2">
          <w:pPr>
            <w:pStyle w:val="4BCD8AAED0954D8C96DAB4E03A8208BC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B20F8B49633E401E999A39148BDD0E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03B33-F6A4-4ED8-9C68-2014F72B1C70}"/>
      </w:docPartPr>
      <w:docPartBody>
        <w:p w:rsidR="00F659B2" w:rsidRDefault="00F659B2">
          <w:pPr>
            <w:pStyle w:val="B20F8B49633E401E999A39148BDD0E70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C660DCE9499446298842A2D9E7A0D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06A03-EC1C-4F22-8E8F-4069AF0F9BA0}"/>
      </w:docPartPr>
      <w:docPartBody>
        <w:p w:rsidR="00F659B2" w:rsidRDefault="00F659B2">
          <w:pPr>
            <w:pStyle w:val="C660DCE9499446298842A2D9E7A0D93E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8240A5E472B54A448BBD26D9177EF0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366EC-116F-4819-AB1E-4065D4515226}"/>
      </w:docPartPr>
      <w:docPartBody>
        <w:p w:rsidR="00F659B2" w:rsidRDefault="00F659B2">
          <w:pPr>
            <w:pStyle w:val="8240A5E472B54A448BBD26D9177EF06E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D11E5BF5886448D9928CC994B4C35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BFEDA9-91C2-4AA5-BDA5-5C334BE7B01A}"/>
      </w:docPartPr>
      <w:docPartBody>
        <w:p w:rsidR="00F659B2" w:rsidRDefault="00F659B2">
          <w:pPr>
            <w:pStyle w:val="D11E5BF5886448D9928CC994B4C3563E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8BEF8D5DA37A4C5A90D83A929F4E27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F1403-FBCD-49AD-8B38-E21586ECE804}"/>
      </w:docPartPr>
      <w:docPartBody>
        <w:p w:rsidR="00F659B2" w:rsidRDefault="00F659B2">
          <w:pPr>
            <w:pStyle w:val="8BEF8D5DA37A4C5A90D83A929F4E2761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53FC82C786E442CC9954DE4E5866CE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449A1-FC46-4532-88AE-BF4A662CAEE1}"/>
      </w:docPartPr>
      <w:docPartBody>
        <w:p w:rsidR="00F659B2" w:rsidRDefault="00F659B2">
          <w:pPr>
            <w:pStyle w:val="53FC82C786E442CC9954DE4E5866CE32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DCAE4E8FF6A84655AEB36A2262631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C1E32-B3AE-47C9-8BFF-A203A5F19D39}"/>
      </w:docPartPr>
      <w:docPartBody>
        <w:p w:rsidR="00F659B2" w:rsidRDefault="00F659B2">
          <w:pPr>
            <w:pStyle w:val="DCAE4E8FF6A84655AEB36A22626313D1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7723119CFD514BCABBFA7D6FBC889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235B96-89D9-427C-A725-4F481368B973}"/>
      </w:docPartPr>
      <w:docPartBody>
        <w:p w:rsidR="00F659B2" w:rsidRDefault="00F659B2">
          <w:pPr>
            <w:pStyle w:val="7723119CFD514BCABBFA7D6FBC889EB4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CB69BFAEAC9D4EB2BBDF475F34FBF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F352B1-9F40-4E8D-99B5-6D74D2CDC11F}"/>
      </w:docPartPr>
      <w:docPartBody>
        <w:p w:rsidR="00F659B2" w:rsidRDefault="00F659B2">
          <w:pPr>
            <w:pStyle w:val="CB69BFAEAC9D4EB2BBDF475F34FBF071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940783F42B75499AB0D3DFFA53B44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33BC8A-4B20-4CD5-BEB9-D7DB502D9CBB}"/>
      </w:docPartPr>
      <w:docPartBody>
        <w:p w:rsidR="00F659B2" w:rsidRDefault="00F659B2">
          <w:pPr>
            <w:pStyle w:val="940783F42B75499AB0D3DFFA53B44A16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E013F547A5EE4B8AAA6383FEB9D62A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15D1B3-53AA-4A05-983E-F12EBB57F7B9}"/>
      </w:docPartPr>
      <w:docPartBody>
        <w:p w:rsidR="00F659B2" w:rsidRDefault="00F659B2">
          <w:pPr>
            <w:pStyle w:val="E013F547A5EE4B8AAA6383FEB9D62A10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501380E10EB249F2B86BF14CD891CF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FCC93E-B5A3-44ED-ACB8-2E6317A3DEC7}"/>
      </w:docPartPr>
      <w:docPartBody>
        <w:p w:rsidR="00F659B2" w:rsidRDefault="00F659B2">
          <w:pPr>
            <w:pStyle w:val="501380E10EB249F2B86BF14CD891CFD1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C7BD646AF3F947D8B1AD567180C39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FD9A2-3F5C-4C63-924F-CA24567B4241}"/>
      </w:docPartPr>
      <w:docPartBody>
        <w:p w:rsidR="00F659B2" w:rsidRDefault="00F659B2">
          <w:pPr>
            <w:pStyle w:val="C7BD646AF3F947D8B1AD567180C394FC"/>
          </w:pPr>
          <w:r w:rsidRPr="007F1D0B">
            <w:rPr>
              <w:rStyle w:val="PlaceholderText"/>
            </w:rPr>
            <w:t>Click here to enter text.</w:t>
          </w:r>
        </w:p>
      </w:docPartBody>
    </w:docPart>
    <w:docPart>
      <w:docPartPr>
        <w:name w:val="4DD13C80F27947CCB61D3DBFD38B1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C8961-04A0-4B35-AFA0-17197F16A08D}"/>
      </w:docPartPr>
      <w:docPartBody>
        <w:p w:rsidR="00F659B2" w:rsidRDefault="00F659B2">
          <w:pPr>
            <w:pStyle w:val="4DD13C80F27947CCB61D3DBFD38B141F"/>
          </w:pPr>
          <w:r w:rsidRPr="007F1D0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9B2"/>
    <w:rsid w:val="00F6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D48F77A609B4465A2FCE2BDD847EFA4">
    <w:name w:val="BD48F77A609B4465A2FCE2BDD847EFA4"/>
  </w:style>
  <w:style w:type="paragraph" w:customStyle="1" w:styleId="CCBB9079CD034D4DBBE58E99F3DBFA21">
    <w:name w:val="CCBB9079CD034D4DBBE58E99F3DBFA21"/>
  </w:style>
  <w:style w:type="paragraph" w:customStyle="1" w:styleId="6D8CB1C35EF84ADD85A06D0817F34B86">
    <w:name w:val="6D8CB1C35EF84ADD85A06D0817F34B86"/>
  </w:style>
  <w:style w:type="paragraph" w:customStyle="1" w:styleId="E91DF249EC1B40EFAFFAC3C54222D2EB">
    <w:name w:val="E91DF249EC1B40EFAFFAC3C54222D2EB"/>
  </w:style>
  <w:style w:type="paragraph" w:customStyle="1" w:styleId="AC907A2295114FCD86B116D07E295F33">
    <w:name w:val="AC907A2295114FCD86B116D07E295F33"/>
  </w:style>
  <w:style w:type="paragraph" w:customStyle="1" w:styleId="03F3421EE663487E9BFC088A6FF2C5A9">
    <w:name w:val="03F3421EE663487E9BFC088A6FF2C5A9"/>
  </w:style>
  <w:style w:type="paragraph" w:customStyle="1" w:styleId="C6358443AF63493A85067231DAEBE61E">
    <w:name w:val="C6358443AF63493A85067231DAEBE61E"/>
  </w:style>
  <w:style w:type="paragraph" w:customStyle="1" w:styleId="70C8E15B9D934066854289A7E437DA39">
    <w:name w:val="70C8E15B9D934066854289A7E437DA39"/>
  </w:style>
  <w:style w:type="paragraph" w:customStyle="1" w:styleId="5593067225CA48B3BC63F1ECA1195354">
    <w:name w:val="5593067225CA48B3BC63F1ECA1195354"/>
  </w:style>
  <w:style w:type="paragraph" w:customStyle="1" w:styleId="5C62636B7DE5422BA587A6F51B7F3222">
    <w:name w:val="5C62636B7DE5422BA587A6F51B7F3222"/>
  </w:style>
  <w:style w:type="paragraph" w:customStyle="1" w:styleId="30A167E67C1A4B52B3AD442EE379C09E">
    <w:name w:val="30A167E67C1A4B52B3AD442EE379C09E"/>
  </w:style>
  <w:style w:type="paragraph" w:customStyle="1" w:styleId="EEF6F73D40DF40628AD02CCAF5C54D16">
    <w:name w:val="EEF6F73D40DF40628AD02CCAF5C54D16"/>
  </w:style>
  <w:style w:type="paragraph" w:customStyle="1" w:styleId="1C9B1C8F354E41F295F57327C0DBD06B">
    <w:name w:val="1C9B1C8F354E41F295F57327C0DBD06B"/>
  </w:style>
  <w:style w:type="paragraph" w:customStyle="1" w:styleId="0A96F423349149DBA7D32E471548E6DA">
    <w:name w:val="0A96F423349149DBA7D32E471548E6DA"/>
  </w:style>
  <w:style w:type="paragraph" w:customStyle="1" w:styleId="5FD504DED41945B590A0310C1455EC18">
    <w:name w:val="5FD504DED41945B590A0310C1455EC18"/>
  </w:style>
  <w:style w:type="paragraph" w:customStyle="1" w:styleId="4BCD8AAED0954D8C96DAB4E03A8208BC">
    <w:name w:val="4BCD8AAED0954D8C96DAB4E03A8208BC"/>
  </w:style>
  <w:style w:type="paragraph" w:customStyle="1" w:styleId="B20F8B49633E401E999A39148BDD0E70">
    <w:name w:val="B20F8B49633E401E999A39148BDD0E70"/>
  </w:style>
  <w:style w:type="paragraph" w:customStyle="1" w:styleId="C660DCE9499446298842A2D9E7A0D93E">
    <w:name w:val="C660DCE9499446298842A2D9E7A0D93E"/>
  </w:style>
  <w:style w:type="paragraph" w:customStyle="1" w:styleId="8240A5E472B54A448BBD26D9177EF06E">
    <w:name w:val="8240A5E472B54A448BBD26D9177EF06E"/>
  </w:style>
  <w:style w:type="paragraph" w:customStyle="1" w:styleId="D11E5BF5886448D9928CC994B4C3563E">
    <w:name w:val="D11E5BF5886448D9928CC994B4C3563E"/>
  </w:style>
  <w:style w:type="paragraph" w:customStyle="1" w:styleId="8BEF8D5DA37A4C5A90D83A929F4E2761">
    <w:name w:val="8BEF8D5DA37A4C5A90D83A929F4E2761"/>
  </w:style>
  <w:style w:type="paragraph" w:customStyle="1" w:styleId="53FC82C786E442CC9954DE4E5866CE32">
    <w:name w:val="53FC82C786E442CC9954DE4E5866CE32"/>
  </w:style>
  <w:style w:type="paragraph" w:customStyle="1" w:styleId="DCAE4E8FF6A84655AEB36A22626313D1">
    <w:name w:val="DCAE4E8FF6A84655AEB36A22626313D1"/>
  </w:style>
  <w:style w:type="paragraph" w:customStyle="1" w:styleId="7723119CFD514BCABBFA7D6FBC889EB4">
    <w:name w:val="7723119CFD514BCABBFA7D6FBC889EB4"/>
  </w:style>
  <w:style w:type="paragraph" w:customStyle="1" w:styleId="CB69BFAEAC9D4EB2BBDF475F34FBF071">
    <w:name w:val="CB69BFAEAC9D4EB2BBDF475F34FBF071"/>
  </w:style>
  <w:style w:type="paragraph" w:customStyle="1" w:styleId="940783F42B75499AB0D3DFFA53B44A16">
    <w:name w:val="940783F42B75499AB0D3DFFA53B44A16"/>
  </w:style>
  <w:style w:type="paragraph" w:customStyle="1" w:styleId="E013F547A5EE4B8AAA6383FEB9D62A10">
    <w:name w:val="E013F547A5EE4B8AAA6383FEB9D62A10"/>
  </w:style>
  <w:style w:type="paragraph" w:customStyle="1" w:styleId="501380E10EB249F2B86BF14CD891CFD1">
    <w:name w:val="501380E10EB249F2B86BF14CD891CFD1"/>
  </w:style>
  <w:style w:type="paragraph" w:customStyle="1" w:styleId="C7BD646AF3F947D8B1AD567180C394FC">
    <w:name w:val="C7BD646AF3F947D8B1AD567180C394FC"/>
  </w:style>
  <w:style w:type="paragraph" w:customStyle="1" w:styleId="4DD13C80F27947CCB61D3DBFD38B141F">
    <w:name w:val="4DD13C80F27947CCB61D3DBFD38B141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D48F77A609B4465A2FCE2BDD847EFA4">
    <w:name w:val="BD48F77A609B4465A2FCE2BDD847EFA4"/>
  </w:style>
  <w:style w:type="paragraph" w:customStyle="1" w:styleId="CCBB9079CD034D4DBBE58E99F3DBFA21">
    <w:name w:val="CCBB9079CD034D4DBBE58E99F3DBFA21"/>
  </w:style>
  <w:style w:type="paragraph" w:customStyle="1" w:styleId="6D8CB1C35EF84ADD85A06D0817F34B86">
    <w:name w:val="6D8CB1C35EF84ADD85A06D0817F34B86"/>
  </w:style>
  <w:style w:type="paragraph" w:customStyle="1" w:styleId="E91DF249EC1B40EFAFFAC3C54222D2EB">
    <w:name w:val="E91DF249EC1B40EFAFFAC3C54222D2EB"/>
  </w:style>
  <w:style w:type="paragraph" w:customStyle="1" w:styleId="AC907A2295114FCD86B116D07E295F33">
    <w:name w:val="AC907A2295114FCD86B116D07E295F33"/>
  </w:style>
  <w:style w:type="paragraph" w:customStyle="1" w:styleId="03F3421EE663487E9BFC088A6FF2C5A9">
    <w:name w:val="03F3421EE663487E9BFC088A6FF2C5A9"/>
  </w:style>
  <w:style w:type="paragraph" w:customStyle="1" w:styleId="C6358443AF63493A85067231DAEBE61E">
    <w:name w:val="C6358443AF63493A85067231DAEBE61E"/>
  </w:style>
  <w:style w:type="paragraph" w:customStyle="1" w:styleId="70C8E15B9D934066854289A7E437DA39">
    <w:name w:val="70C8E15B9D934066854289A7E437DA39"/>
  </w:style>
  <w:style w:type="paragraph" w:customStyle="1" w:styleId="5593067225CA48B3BC63F1ECA1195354">
    <w:name w:val="5593067225CA48B3BC63F1ECA1195354"/>
  </w:style>
  <w:style w:type="paragraph" w:customStyle="1" w:styleId="5C62636B7DE5422BA587A6F51B7F3222">
    <w:name w:val="5C62636B7DE5422BA587A6F51B7F3222"/>
  </w:style>
  <w:style w:type="paragraph" w:customStyle="1" w:styleId="30A167E67C1A4B52B3AD442EE379C09E">
    <w:name w:val="30A167E67C1A4B52B3AD442EE379C09E"/>
  </w:style>
  <w:style w:type="paragraph" w:customStyle="1" w:styleId="EEF6F73D40DF40628AD02CCAF5C54D16">
    <w:name w:val="EEF6F73D40DF40628AD02CCAF5C54D16"/>
  </w:style>
  <w:style w:type="paragraph" w:customStyle="1" w:styleId="1C9B1C8F354E41F295F57327C0DBD06B">
    <w:name w:val="1C9B1C8F354E41F295F57327C0DBD06B"/>
  </w:style>
  <w:style w:type="paragraph" w:customStyle="1" w:styleId="0A96F423349149DBA7D32E471548E6DA">
    <w:name w:val="0A96F423349149DBA7D32E471548E6DA"/>
  </w:style>
  <w:style w:type="paragraph" w:customStyle="1" w:styleId="5FD504DED41945B590A0310C1455EC18">
    <w:name w:val="5FD504DED41945B590A0310C1455EC18"/>
  </w:style>
  <w:style w:type="paragraph" w:customStyle="1" w:styleId="4BCD8AAED0954D8C96DAB4E03A8208BC">
    <w:name w:val="4BCD8AAED0954D8C96DAB4E03A8208BC"/>
  </w:style>
  <w:style w:type="paragraph" w:customStyle="1" w:styleId="B20F8B49633E401E999A39148BDD0E70">
    <w:name w:val="B20F8B49633E401E999A39148BDD0E70"/>
  </w:style>
  <w:style w:type="paragraph" w:customStyle="1" w:styleId="C660DCE9499446298842A2D9E7A0D93E">
    <w:name w:val="C660DCE9499446298842A2D9E7A0D93E"/>
  </w:style>
  <w:style w:type="paragraph" w:customStyle="1" w:styleId="8240A5E472B54A448BBD26D9177EF06E">
    <w:name w:val="8240A5E472B54A448BBD26D9177EF06E"/>
  </w:style>
  <w:style w:type="paragraph" w:customStyle="1" w:styleId="D11E5BF5886448D9928CC994B4C3563E">
    <w:name w:val="D11E5BF5886448D9928CC994B4C3563E"/>
  </w:style>
  <w:style w:type="paragraph" w:customStyle="1" w:styleId="8BEF8D5DA37A4C5A90D83A929F4E2761">
    <w:name w:val="8BEF8D5DA37A4C5A90D83A929F4E2761"/>
  </w:style>
  <w:style w:type="paragraph" w:customStyle="1" w:styleId="53FC82C786E442CC9954DE4E5866CE32">
    <w:name w:val="53FC82C786E442CC9954DE4E5866CE32"/>
  </w:style>
  <w:style w:type="paragraph" w:customStyle="1" w:styleId="DCAE4E8FF6A84655AEB36A22626313D1">
    <w:name w:val="DCAE4E8FF6A84655AEB36A22626313D1"/>
  </w:style>
  <w:style w:type="paragraph" w:customStyle="1" w:styleId="7723119CFD514BCABBFA7D6FBC889EB4">
    <w:name w:val="7723119CFD514BCABBFA7D6FBC889EB4"/>
  </w:style>
  <w:style w:type="paragraph" w:customStyle="1" w:styleId="CB69BFAEAC9D4EB2BBDF475F34FBF071">
    <w:name w:val="CB69BFAEAC9D4EB2BBDF475F34FBF071"/>
  </w:style>
  <w:style w:type="paragraph" w:customStyle="1" w:styleId="940783F42B75499AB0D3DFFA53B44A16">
    <w:name w:val="940783F42B75499AB0D3DFFA53B44A16"/>
  </w:style>
  <w:style w:type="paragraph" w:customStyle="1" w:styleId="E013F547A5EE4B8AAA6383FEB9D62A10">
    <w:name w:val="E013F547A5EE4B8AAA6383FEB9D62A10"/>
  </w:style>
  <w:style w:type="paragraph" w:customStyle="1" w:styleId="501380E10EB249F2B86BF14CD891CFD1">
    <w:name w:val="501380E10EB249F2B86BF14CD891CFD1"/>
  </w:style>
  <w:style w:type="paragraph" w:customStyle="1" w:styleId="C7BD646AF3F947D8B1AD567180C394FC">
    <w:name w:val="C7BD646AF3F947D8B1AD567180C394FC"/>
  </w:style>
  <w:style w:type="paragraph" w:customStyle="1" w:styleId="4DD13C80F27947CCB61D3DBFD38B141F">
    <w:name w:val="4DD13C80F27947CCB61D3DBFD38B14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BCMG Learning Trainee Application Form 2014</Template>
  <TotalTime>5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Naomi Wellings</dc:creator>
  <cp:lastModifiedBy>Naomi Wellings</cp:lastModifiedBy>
  <cp:revision>4</cp:revision>
  <dcterms:created xsi:type="dcterms:W3CDTF">2015-09-11T12:37:00Z</dcterms:created>
  <dcterms:modified xsi:type="dcterms:W3CDTF">2015-09-23T11:37:00Z</dcterms:modified>
</cp:coreProperties>
</file>